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在长高校线上招聘日程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1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吉林农业大学吉农战“疫”精准对接 2020年春季网络双选会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2月21日-3月20日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"http://site.jiuyejie.cn/index.php?route=shuangxuanhui/shuangxuanhui&amp;domain=jlnydx&amp;sxh_id=242"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http://site.jiuyejie.cn/index.php?route=shuangxuanhui/shuangxuanhui&amp;domain=jlnydx&amp;sxh_id=242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长春工程学院2020届毕业生春季网络视频双选日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3月7日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job.ccit.edu.cn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吉林工程技术师范学院2020云视频双选会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3月9日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"http://jlgcjsxy.bibibi.net/index"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http://jlgcjsxy.bibibi.net/index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4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东北师范大学人文学院2020届毕业生空中就业双选会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3月10日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"https://cct.zhaopin.com/m/jobfairDetails/1039?from=singlemessage"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https://cct.zhaopin.com/m/jobfairDetails/1039?from=singlemessage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王老师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联系电话：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18543010609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5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长春金融高等专科学校2020年网络视频双选会活动周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3月11日-3月12日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"http://jy.cjgz.edu.cn/detail/news?id=426038&amp;type_id=1580"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http://jy.cjgz.edu.cn/detail/news?id=426038&amp;type_id=1580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东北师范大学2020年春季网络双选会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3月14日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"http://careers.nenu.edu.cn/"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http://careers.nenu.edu.cn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/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7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吉林动画学院2020年春季文化创意产业类网络招聘会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3月16日-4月17日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"https://www.himaker.com/public/main"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https://www.himaker.com/public/main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李老师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联系电话：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0431-87021922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8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长春工业大学人文信息学院2020年春季网络视频双选会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3月16日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"http://ccutchi.hjiuye.com"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http://ccutchi.hjiuye.com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9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吉林大学2020届毕业生网络招聘会暨吉林省高校毕业生综合类网络招聘会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3月18日-3月20日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"https://jdjyw.jlu.edu.cn/"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https://jdjyw.jlu.edu.cn/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10、举办高校：长春大学2020届毕业生“温暖校园”网络视频双选会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3月18日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"http://jyzx.ccu.edu.cn/"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http://jyzx.ccu.edu.cn/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11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长春财经学院第一届线上双选会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3月19日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"http://work.ccufe.edu.cn/"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http://work.ccufe.edu.cn/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12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吉林体育学院2020届毕业生春季网络视频双选会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3月20日9:00-17：00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"http://www.jlsu.edu.cn/a/xzbm/zsjy/"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http://www.jlsu.edu.cn/a/xzbm/zsjy/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吴老师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 xml:space="preserve">  联系电话：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18104319818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13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吉林外国语大学视频双选会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3月20日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"https://hr.bysjy.com.cn/kzp_video_jobfair/video_jobfair_detail?video_jobfair_id=103&amp;type=1"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https://hr.bysjy.com.cn/kzp_video_jobfair/video_jobfair_detail?video_jobfair_id=103&amp;type=1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14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吉林师范大学博达学院春季网络招聘会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3月24日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"https://bdxy.xiaopinyun.com/"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https://bdxy.xiaopinyun.com/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15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长春工业大学2020届毕业生春季网络视频双选会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3月26日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"http://ccut.hjiuye.com"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http://ccut.hjiuye.com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高老师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15526639348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16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吉林省2020届财经类毕业生网络视频双选会暨吉林财经大学2020届毕业生网络视频双选会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举办时间：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 xml:space="preserve">3月27日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sz w:val="32"/>
          <w:szCs w:val="32"/>
        </w:rPr>
        <w:t>活动网址：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"http://job.jlufe.edu.cn/"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http://job.jlufe.edu.cn/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张老师  QQ:375365590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F2C7A9E"/>
    <w:rsid w:val="00142FFF"/>
    <w:rsid w:val="00224277"/>
    <w:rsid w:val="007213ED"/>
    <w:rsid w:val="0091081E"/>
    <w:rsid w:val="00C565E2"/>
    <w:rsid w:val="00D8229E"/>
    <w:rsid w:val="00E85BF4"/>
    <w:rsid w:val="02013149"/>
    <w:rsid w:val="05D07E38"/>
    <w:rsid w:val="08505F93"/>
    <w:rsid w:val="0FA07A64"/>
    <w:rsid w:val="15C80E32"/>
    <w:rsid w:val="1F1F25F1"/>
    <w:rsid w:val="25C60357"/>
    <w:rsid w:val="3CB6603D"/>
    <w:rsid w:val="3EAF1067"/>
    <w:rsid w:val="48D9235A"/>
    <w:rsid w:val="4AA16818"/>
    <w:rsid w:val="4E4749D9"/>
    <w:rsid w:val="4F2C7A9E"/>
    <w:rsid w:val="52BF59D7"/>
    <w:rsid w:val="57360DBE"/>
    <w:rsid w:val="59094F8C"/>
    <w:rsid w:val="68E6015F"/>
    <w:rsid w:val="68ED1DEA"/>
    <w:rsid w:val="6B1500ED"/>
    <w:rsid w:val="6D535020"/>
    <w:rsid w:val="76717040"/>
    <w:rsid w:val="7AA4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bzb--clf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4</Pages>
  <Words>362</Words>
  <Characters>2064</Characters>
  <Lines>17</Lines>
  <Paragraphs>4</Paragraphs>
  <TotalTime>31</TotalTime>
  <ScaleCrop>false</ScaleCrop>
  <LinksUpToDate>false</LinksUpToDate>
  <CharactersWithSpaces>2422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2020-03-04T01:22:00Z</dcterms:created>
  <dc:creator>jsbzb--clf</dc:creator>
  <cp:lastModifiedBy>tangj</cp:lastModifiedBy>
  <dcterms:modified xsi:type="dcterms:W3CDTF">2020-03-04T06:09:28Z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